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6A3CF04C" w:rsidR="00AF3940" w:rsidRPr="00183ED9" w:rsidRDefault="00E6673F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.272.</w:t>
      </w:r>
      <w:r w:rsidR="007C379B">
        <w:rPr>
          <w:rFonts w:ascii="Arial" w:hAnsi="Arial" w:cs="Arial"/>
          <w:b/>
          <w:bCs/>
          <w:sz w:val="24"/>
          <w:szCs w:val="24"/>
        </w:rPr>
        <w:t>8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.202</w:t>
      </w:r>
      <w:r w:rsidR="00866CA0"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2A6C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1D1C900" w14:textId="60963181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65E815F9" w14:textId="77777777" w:rsidR="00AF3940" w:rsidRPr="00183ED9" w:rsidRDefault="00AF3940" w:rsidP="003E5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274AF626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E41299">
              <w:rPr>
                <w:rFonts w:ascii="Arial" w:hAnsi="Arial" w:cs="Arial"/>
                <w:bCs/>
                <w:sz w:val="24"/>
                <w:szCs w:val="24"/>
              </w:rPr>
              <w:t>podstawowym bez negocjacji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7C379B" w:rsidRPr="007C37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Przebudowa drogi gminnej nr 320133W, dojazdowej do gruntów rolnych w miejscowości </w:t>
            </w:r>
            <w:proofErr w:type="spellStart"/>
            <w:r w:rsidR="007C379B" w:rsidRPr="007C379B">
              <w:rPr>
                <w:rFonts w:ascii="Arial" w:hAnsi="Arial" w:cs="Arial"/>
                <w:b/>
                <w:bCs/>
                <w:sz w:val="24"/>
                <w:szCs w:val="24"/>
              </w:rPr>
              <w:t>Ścięciel</w:t>
            </w:r>
            <w:proofErr w:type="spellEnd"/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D720B97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AD2C89" w14:textId="68D7E249" w:rsidR="003A21E0" w:rsidRPr="002A6CA8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026A4F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6C709F62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299">
              <w:rPr>
                <w:rFonts w:ascii="Arial" w:hAnsi="Arial" w:cs="Arial"/>
                <w:sz w:val="24"/>
                <w:szCs w:val="24"/>
              </w:rPr>
              <w:t>2</w:t>
            </w:r>
            <w:r w:rsidR="00BC7915">
              <w:rPr>
                <w:rFonts w:ascii="Arial" w:hAnsi="Arial" w:cs="Arial"/>
                <w:sz w:val="24"/>
                <w:szCs w:val="24"/>
              </w:rPr>
              <w:t xml:space="preserve"> miesięcy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od dnia </w:t>
            </w:r>
            <w:r w:rsidR="00BC7915">
              <w:rPr>
                <w:rFonts w:ascii="Arial" w:hAnsi="Arial" w:cs="Arial"/>
                <w:sz w:val="24"/>
                <w:szCs w:val="24"/>
              </w:rPr>
              <w:t>podpisania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393D9E82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E41299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992D2F" w:rsidRPr="00992D2F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późn</w:t>
            </w:r>
            <w:proofErr w:type="spellEnd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10F249B1" w14:textId="77777777" w:rsidR="000F6C87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  <w:p w14:paraId="3BFA163C" w14:textId="77777777" w:rsidR="00E41299" w:rsidRPr="000A774D" w:rsidRDefault="00E41299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5BD9A4F6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69396E6A" w14:textId="3A01BC9B" w:rsidR="001441C2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p w14:paraId="668B434A" w14:textId="77777777" w:rsidR="00E41299" w:rsidRDefault="00E41299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p w14:paraId="53AABA76" w14:textId="77777777" w:rsidR="00E41299" w:rsidRDefault="00E41299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2FF49D03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475CDEA1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C0CB3C2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91C7153-777B-4660-8678-99E8B96ACBF8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41C2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A6CA8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5483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845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0D79"/>
    <w:rsid w:val="007C2A17"/>
    <w:rsid w:val="007C379B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0E2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2D2F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0FB6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E7317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C7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712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0925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49A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49C7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6FA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1299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272B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C7153-777B-4660-8678-99E8B96ACBF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123</TotalTime>
  <Pages>4</Pages>
  <Words>766</Words>
  <Characters>6600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37</cp:revision>
  <cp:lastPrinted>2025-01-28T12:49:00Z</cp:lastPrinted>
  <dcterms:created xsi:type="dcterms:W3CDTF">2023-02-20T11:23:00Z</dcterms:created>
  <dcterms:modified xsi:type="dcterms:W3CDTF">2025-05-15T12:45:00Z</dcterms:modified>
</cp:coreProperties>
</file>